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0"/>
        <w:gridCol w:w="4680"/>
      </w:tblGrid>
      <w:tr w:rsidR="006A29FB" w:rsidTr="00267BE7">
        <w:tblPrEx>
          <w:tblCellMar>
            <w:top w:w="0" w:type="dxa"/>
            <w:bottom w:w="0" w:type="dxa"/>
          </w:tblCellMar>
        </w:tblPrEx>
        <w:trPr>
          <w:trHeight w:val="1606"/>
        </w:trPr>
        <w:tc>
          <w:tcPr>
            <w:tcW w:w="45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A29FB" w:rsidRDefault="006A29FB" w:rsidP="00267BE7">
            <w:pPr>
              <w:ind w:firstLine="709"/>
              <w:jc w:val="both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>Рассмотрено</w:t>
            </w:r>
          </w:p>
          <w:p w:rsidR="006A29FB" w:rsidRDefault="006A29FB" w:rsidP="00267BE7">
            <w:pPr>
              <w:ind w:firstLine="709"/>
              <w:jc w:val="both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>и принято педагогическим советом</w:t>
            </w:r>
          </w:p>
          <w:p w:rsidR="006A29FB" w:rsidRPr="00267BE7" w:rsidRDefault="006A29FB" w:rsidP="00267BE7">
            <w:pPr>
              <w:ind w:firstLine="709"/>
              <w:jc w:val="both"/>
            </w:pPr>
            <w:r>
              <w:rPr>
                <w:noProof/>
                <w:sz w:val="20"/>
                <w:lang w:eastAsia="ru-RU"/>
              </w:rPr>
              <w:t xml:space="preserve"> протокол № 4 от 23.03.2026 г.</w:t>
            </w:r>
          </w:p>
        </w:tc>
        <w:tc>
          <w:tcPr>
            <w:tcW w:w="46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A29FB" w:rsidRDefault="006A29FB" w:rsidP="00267BE7">
            <w:pPr>
              <w:spacing w:after="0"/>
              <w:jc w:val="right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>«Утверждаю»</w:t>
            </w:r>
          </w:p>
          <w:p w:rsidR="006A29FB" w:rsidRDefault="006A29FB" w:rsidP="00267BE7">
            <w:pPr>
              <w:spacing w:after="0"/>
              <w:jc w:val="right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>Директор МБОУ «Рунгинская ООШ»</w:t>
            </w:r>
          </w:p>
          <w:p w:rsidR="006A29FB" w:rsidRDefault="006A29FB" w:rsidP="00267BE7">
            <w:pPr>
              <w:spacing w:after="0"/>
              <w:jc w:val="right"/>
              <w:rPr>
                <w:noProof/>
                <w:sz w:val="20"/>
                <w:lang w:eastAsia="ru-RU"/>
              </w:rPr>
            </w:pPr>
          </w:p>
          <w:p w:rsidR="006A29FB" w:rsidRDefault="006A29FB" w:rsidP="00267BE7">
            <w:pPr>
              <w:spacing w:after="0"/>
              <w:jc w:val="right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>___________________Дворцов О.Н.</w:t>
            </w:r>
          </w:p>
          <w:p w:rsidR="006A29FB" w:rsidRDefault="006A29FB" w:rsidP="00267BE7">
            <w:pPr>
              <w:spacing w:after="0"/>
              <w:jc w:val="right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>Приказ № 027 о.д. от 24.03.2026 г.</w:t>
            </w:r>
          </w:p>
          <w:p w:rsidR="006A29FB" w:rsidRDefault="006A29FB" w:rsidP="00267BE7">
            <w:pPr>
              <w:jc w:val="both"/>
              <w:rPr>
                <w:noProof/>
                <w:sz w:val="20"/>
                <w:lang w:eastAsia="ru-RU"/>
              </w:rPr>
            </w:pPr>
          </w:p>
        </w:tc>
      </w:tr>
    </w:tbl>
    <w:p w:rsidR="006A29FB" w:rsidRDefault="006A29FB" w:rsidP="00097A11">
      <w:pPr>
        <w:spacing w:after="0"/>
        <w:ind w:firstLine="709"/>
        <w:jc w:val="both"/>
      </w:pPr>
      <w:bookmarkStart w:id="0" w:name="_GoBack"/>
      <w:bookmarkEnd w:id="0"/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267BE7">
      <w:pPr>
        <w:spacing w:after="0"/>
        <w:ind w:firstLine="709"/>
        <w:jc w:val="center"/>
        <w:rPr>
          <w:b/>
        </w:rPr>
      </w:pPr>
    </w:p>
    <w:p w:rsidR="006A29FB" w:rsidRDefault="006A29FB" w:rsidP="00267BE7">
      <w:pPr>
        <w:spacing w:after="0"/>
        <w:ind w:firstLine="709"/>
        <w:jc w:val="center"/>
        <w:rPr>
          <w:b/>
        </w:rPr>
      </w:pPr>
    </w:p>
    <w:p w:rsidR="006A29FB" w:rsidRDefault="006A29FB" w:rsidP="00267BE7">
      <w:pPr>
        <w:spacing w:after="0"/>
        <w:ind w:firstLine="709"/>
        <w:jc w:val="center"/>
        <w:rPr>
          <w:b/>
        </w:rPr>
      </w:pPr>
    </w:p>
    <w:p w:rsidR="006A29FB" w:rsidRDefault="006A29FB" w:rsidP="00267BE7">
      <w:pPr>
        <w:spacing w:after="0"/>
        <w:ind w:firstLine="709"/>
        <w:jc w:val="center"/>
        <w:rPr>
          <w:b/>
        </w:rPr>
      </w:pPr>
    </w:p>
    <w:p w:rsidR="006A29FB" w:rsidRDefault="006A29FB" w:rsidP="00267BE7">
      <w:pPr>
        <w:spacing w:after="0"/>
        <w:ind w:firstLine="709"/>
        <w:jc w:val="center"/>
        <w:rPr>
          <w:b/>
        </w:rPr>
      </w:pPr>
    </w:p>
    <w:p w:rsidR="006A29FB" w:rsidRDefault="006A29FB" w:rsidP="00267BE7">
      <w:pPr>
        <w:spacing w:after="0"/>
        <w:ind w:firstLine="709"/>
        <w:jc w:val="center"/>
        <w:rPr>
          <w:b/>
        </w:rPr>
      </w:pPr>
    </w:p>
    <w:p w:rsidR="006A29FB" w:rsidRDefault="006A29FB" w:rsidP="00267BE7">
      <w:pPr>
        <w:spacing w:after="0"/>
        <w:ind w:firstLine="709"/>
        <w:jc w:val="center"/>
        <w:rPr>
          <w:b/>
        </w:rPr>
      </w:pPr>
    </w:p>
    <w:p w:rsidR="006A29FB" w:rsidRDefault="006A29FB" w:rsidP="00267BE7">
      <w:pPr>
        <w:spacing w:after="0"/>
        <w:ind w:firstLine="709"/>
        <w:jc w:val="center"/>
        <w:rPr>
          <w:b/>
        </w:rPr>
      </w:pPr>
    </w:p>
    <w:p w:rsidR="006A29FB" w:rsidRDefault="006A29FB" w:rsidP="00267BE7">
      <w:pPr>
        <w:spacing w:after="0"/>
        <w:ind w:firstLine="709"/>
        <w:jc w:val="center"/>
        <w:rPr>
          <w:b/>
        </w:rPr>
      </w:pPr>
    </w:p>
    <w:p w:rsidR="006A29FB" w:rsidRDefault="006A29FB" w:rsidP="00267BE7">
      <w:pPr>
        <w:spacing w:after="0"/>
        <w:ind w:firstLine="709"/>
        <w:jc w:val="center"/>
        <w:rPr>
          <w:b/>
        </w:rPr>
      </w:pPr>
    </w:p>
    <w:p w:rsidR="006A29FB" w:rsidRDefault="006A29FB" w:rsidP="00267BE7">
      <w:pPr>
        <w:spacing w:after="0"/>
        <w:ind w:firstLine="709"/>
        <w:jc w:val="center"/>
        <w:rPr>
          <w:b/>
        </w:rPr>
      </w:pPr>
      <w:r w:rsidRPr="00267BE7">
        <w:rPr>
          <w:b/>
        </w:rPr>
        <w:t>Положение</w:t>
      </w:r>
    </w:p>
    <w:p w:rsidR="006A29FB" w:rsidRPr="00267BE7" w:rsidRDefault="006A29FB" w:rsidP="00267BE7">
      <w:pPr>
        <w:spacing w:after="0"/>
        <w:ind w:firstLine="709"/>
        <w:jc w:val="center"/>
        <w:rPr>
          <w:b/>
        </w:rPr>
      </w:pPr>
      <w:r w:rsidRPr="00267BE7">
        <w:rPr>
          <w:b/>
        </w:rPr>
        <w:t xml:space="preserve"> о совете профилактики</w:t>
      </w:r>
    </w:p>
    <w:p w:rsidR="006A29FB" w:rsidRPr="00267BE7" w:rsidRDefault="006A29FB" w:rsidP="00267BE7">
      <w:pPr>
        <w:spacing w:after="0"/>
        <w:ind w:firstLine="709"/>
        <w:jc w:val="center"/>
        <w:rPr>
          <w:b/>
        </w:rPr>
      </w:pPr>
      <w:r w:rsidRPr="00267BE7">
        <w:rPr>
          <w:b/>
        </w:rPr>
        <w:t xml:space="preserve"> в муниципальном бюджетном общеобразовательном учреждении «Рунгинская основная общеобразовательная школа Буинского муниципального района Республики Татарстан»</w:t>
      </w: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</w:p>
    <w:p w:rsidR="006A29FB" w:rsidRPr="00AC0172" w:rsidRDefault="006A29FB" w:rsidP="00AC0172">
      <w:pPr>
        <w:spacing w:after="0"/>
        <w:jc w:val="center"/>
        <w:rPr>
          <w:b/>
        </w:rPr>
      </w:pPr>
      <w:r>
        <w:rPr>
          <w:b/>
        </w:rPr>
        <w:t>1.</w:t>
      </w:r>
      <w:r w:rsidRPr="00AC0172">
        <w:rPr>
          <w:b/>
        </w:rPr>
        <w:t>Общие положения</w:t>
      </w:r>
    </w:p>
    <w:p w:rsidR="006A29FB" w:rsidRDefault="006A29FB" w:rsidP="00097A11">
      <w:pPr>
        <w:spacing w:after="0"/>
        <w:ind w:firstLine="709"/>
        <w:jc w:val="both"/>
      </w:pPr>
      <w:r>
        <w:t>1.1.</w:t>
      </w:r>
      <w:r>
        <w:tab/>
        <w:t>Настоящее Положение о совете профилактики безнадзорности и правонарушений несовершеннолетних разработано в соответствии с: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Федеральным законом № 273-ФЗ от 29 декабря 2012 года «Об образовании в Российской Федерации» с изменениями от 28 февраля 2025 года;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Федеральным законом №124-ФЗ от 24 июля 1998 года «Об основных гарантиях прав ребенка в Российской Федерации» с изменениями от 23 ноября 2024 года;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Федеральным законом № 120-ФЗ от 24 июня 1999 года «Об основах системы профилактики безнадзорности правонарушений несовершеннолетних» с изменениями от 21 ноября 2022 года;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Федеральным законом № 442-ФЗ от 28 декабря 2013 года «Об основах социального обслуживания граждан в Российской Федерации» с изменениями от 25 декабря 2023 года;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Федеральным законом № 182-ФЗ от 23 июня 2016 года «Об основах системы профилактики правонарушений в Российской Федерации» с изменениями от 8 августа 2024 года;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Письмом Министерства образования Российской Федерации № 30-51-914/16 от 15 декабря 2002 года «О минимальном объеме социальных услуг по воспитанию в образовательных учреждениях общего образования»;</w:t>
      </w:r>
    </w:p>
    <w:p w:rsidR="006A29FB" w:rsidRDefault="006A29FB" w:rsidP="00097A11">
      <w:pPr>
        <w:spacing w:after="0"/>
        <w:ind w:firstLine="709"/>
        <w:jc w:val="both"/>
      </w:pPr>
      <w:r>
        <w:t>- Уставом МБОУ «Рунгинская ООШ Буинского муниципального района РТ».</w:t>
      </w:r>
    </w:p>
    <w:p w:rsidR="006A29FB" w:rsidRDefault="006A29FB" w:rsidP="00097A11">
      <w:pPr>
        <w:spacing w:after="0"/>
        <w:ind w:firstLine="709"/>
        <w:jc w:val="both"/>
      </w:pPr>
      <w:r>
        <w:t>1.2.</w:t>
      </w:r>
      <w:r>
        <w:tab/>
        <w:t>Данное Положение о совете профилактики безнадзорности и правонарушений несовершеннолетних (далее – Совет) определяет основные цели, задачи и функции Совета, регулирует права Совета и порядок их работы, регламентирует соответствующие меры воздействия и порядок их применения, а также представляет документацию Совета профилактики.</w:t>
      </w:r>
    </w:p>
    <w:p w:rsidR="006A29FB" w:rsidRDefault="006A29FB" w:rsidP="00097A11">
      <w:pPr>
        <w:spacing w:after="0"/>
        <w:ind w:firstLine="709"/>
        <w:jc w:val="both"/>
      </w:pPr>
      <w:r>
        <w:t>1.3.</w:t>
      </w:r>
      <w:r>
        <w:tab/>
        <w:t>Настоящее Положение регулирует создание Совета для осуществления профилактики безнадзорности и правонарушений несовершеннолетних, защиты их прав и законных интересов в МБОУ «Рунгинская ООШ Буинского муниципального района РТ».</w:t>
      </w:r>
    </w:p>
    <w:p w:rsidR="006A29FB" w:rsidRDefault="006A29FB" w:rsidP="00097A11">
      <w:pPr>
        <w:spacing w:after="0"/>
        <w:ind w:firstLine="709"/>
        <w:jc w:val="both"/>
      </w:pPr>
      <w:r>
        <w:t>1.4.</w:t>
      </w:r>
      <w:r>
        <w:tab/>
        <w:t>Совет создается на общественных началах.</w:t>
      </w:r>
    </w:p>
    <w:p w:rsidR="006A29FB" w:rsidRDefault="006A29FB" w:rsidP="00097A11">
      <w:pPr>
        <w:spacing w:after="0"/>
        <w:ind w:firstLine="709"/>
        <w:jc w:val="both"/>
      </w:pPr>
      <w:r>
        <w:t>1.5.</w:t>
      </w:r>
      <w:r>
        <w:tab/>
        <w:t>В состав Совета входят председатель, секретарь и члены Совета, в числе которых: заместитель директора по воспитательной работе, педагог-психолог, социальный педагог, представители родительского комитета.</w:t>
      </w:r>
    </w:p>
    <w:p w:rsidR="006A29FB" w:rsidRDefault="006A29FB" w:rsidP="00AC0172">
      <w:pPr>
        <w:spacing w:after="0"/>
        <w:ind w:firstLine="709"/>
        <w:jc w:val="both"/>
      </w:pPr>
      <w:r>
        <w:t>1.6.</w:t>
      </w:r>
      <w:r>
        <w:tab/>
        <w:t>Совет направляет свою деятельность на обеспечение системы мер социально-правовой, медико- психологической и социально-педагогической помощи обучающимся, семье (в первую очередь, семьям и детям группы социального риска).</w:t>
      </w:r>
    </w:p>
    <w:p w:rsidR="006A29FB" w:rsidRDefault="006A29FB" w:rsidP="00097A11">
      <w:pPr>
        <w:spacing w:after="0"/>
        <w:ind w:firstLine="709"/>
        <w:jc w:val="both"/>
      </w:pPr>
      <w:r>
        <w:t>1.7.</w:t>
      </w:r>
      <w:r>
        <w:tab/>
        <w:t>Совет профилактики призван объединить усилия педагогического, ученического коллективов, родительской общественности, психологической службы в школе в 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городских структур и общественных организаций, работающих с детьми и подростками.</w:t>
      </w:r>
    </w:p>
    <w:p w:rsidR="006A29FB" w:rsidRDefault="006A29FB" w:rsidP="00097A11">
      <w:pPr>
        <w:spacing w:after="0"/>
        <w:ind w:firstLine="709"/>
        <w:jc w:val="both"/>
      </w:pPr>
    </w:p>
    <w:p w:rsidR="006A29FB" w:rsidRPr="00AC0172" w:rsidRDefault="006A29FB" w:rsidP="00097A11">
      <w:pPr>
        <w:spacing w:after="0"/>
        <w:ind w:firstLine="709"/>
        <w:jc w:val="both"/>
        <w:rPr>
          <w:b/>
        </w:rPr>
      </w:pPr>
      <w:r>
        <w:t>2</w:t>
      </w:r>
      <w:r>
        <w:rPr>
          <w:b/>
        </w:rPr>
        <w:t>.</w:t>
      </w:r>
      <w:r>
        <w:rPr>
          <w:b/>
        </w:rPr>
        <w:tab/>
        <w:t>Основные цели</w:t>
      </w:r>
      <w:r w:rsidRPr="00AC0172">
        <w:rPr>
          <w:b/>
        </w:rPr>
        <w:t>, задачи и функции Совета</w:t>
      </w:r>
      <w:r>
        <w:rPr>
          <w:b/>
        </w:rPr>
        <w:t>.</w:t>
      </w:r>
    </w:p>
    <w:p w:rsidR="006A29FB" w:rsidRDefault="006A29FB" w:rsidP="00097A11">
      <w:pPr>
        <w:spacing w:after="0"/>
        <w:ind w:firstLine="709"/>
        <w:jc w:val="both"/>
      </w:pPr>
      <w:r>
        <w:t>2.1.</w:t>
      </w:r>
      <w:r>
        <w:tab/>
        <w:t>Целью деятельности Совета является формирование законопослушного поведения, толерантности в межличностных отношениях, воспитание здорового образа жизни обучающихся и профилактика девиантного и асоциального поведения обучающихся, социальная адаптация и реабилитация  обучающихся  «группы  риска»  (систематически  пропускающих  по неуважительным причинам занятия в организации, осуществляющей образовательную деятельность; склонных к бродяжничеству или попрошайничеству; безнадзорных (беспризорных); употребляющих наркотические средства или психотропные вещества без назначения врача либо употребляющих одурманивающие вещества; употребляющих алкогольную и спиртосодержащую продукцию, пиво и напитки, изготавливаемые на его основе; состоящих на профилактическом учете организации, осуществляющей образовательную деятельность; состоящих на профилактическом учете в органах внутренних дел, в комиссии по делам несовершеннолетних и защите их прав; из числа детей-сирот и детей, оставшихся без попечения родителей).</w:t>
      </w:r>
    </w:p>
    <w:p w:rsidR="006A29FB" w:rsidRDefault="006A29FB" w:rsidP="00097A11">
      <w:pPr>
        <w:spacing w:after="0"/>
        <w:ind w:firstLine="709"/>
        <w:jc w:val="both"/>
      </w:pPr>
      <w:r>
        <w:t>2.2.</w:t>
      </w:r>
      <w:r>
        <w:tab/>
        <w:t>Основными задачами Совета профилактики являются: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и других нормативных правовых актов в части предупреждения негативных проявлений в детской и подростковой среде;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обеспечение эффективного взаимодействия образовательных организаций с органами и учреждениями системы профилактики безнадзорности и правонарушений несовершеннолетних, организациями гражданского общества и религиозными организациями, прошедшими в установленном порядке государственную регистрацию, иными организациями по вопросам профилактики безнадзорности и правонарушений несовершеннолетних, защиты их прав и законных интересов;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обеспечение механизма взаимодействия школы с правоохранительными органами, представителями лечебно-профилактических и других организаций по вопросам профилактики безнадзорности и правонарушений, защиты прав детей;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совершенствование системы организации профилактической работы в Школе;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организация просветительской деятельности среди обучающихся и их родителей (законных представителей);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содействие несовершеннолетним в реализации и защите прав и законных интересов;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организация контроля за условиями воспитания, обучения несовершеннолетних;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участие в пределах своей компетенции в организации работы по выявлению и 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 образованию, охране жизни и здоровья несовершеннолетних, отрицательно влияющих на поведение или жестоко обращающихся с несовершеннолетними, вести учет этих категорий лиц;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проведение бесед с родителями (законными представителями) и другими лицами, у которых возникли конфликтные ситуации с обучающимися.</w:t>
      </w:r>
    </w:p>
    <w:p w:rsidR="006A29FB" w:rsidRDefault="006A29FB" w:rsidP="00097A11">
      <w:pPr>
        <w:spacing w:after="0"/>
        <w:ind w:firstLine="709"/>
        <w:jc w:val="both"/>
      </w:pPr>
    </w:p>
    <w:p w:rsidR="006A29FB" w:rsidRPr="00AC0172" w:rsidRDefault="006A29FB" w:rsidP="00097A11">
      <w:pPr>
        <w:spacing w:after="0"/>
        <w:ind w:firstLine="709"/>
        <w:jc w:val="both"/>
        <w:rPr>
          <w:b/>
        </w:rPr>
      </w:pPr>
      <w:r w:rsidRPr="00AC0172">
        <w:rPr>
          <w:b/>
        </w:rPr>
        <w:t>3.</w:t>
      </w:r>
      <w:r w:rsidRPr="00AC0172">
        <w:rPr>
          <w:b/>
        </w:rPr>
        <w:tab/>
        <w:t>Направления деятельности Совета по профилактике</w:t>
      </w:r>
    </w:p>
    <w:p w:rsidR="006A29FB" w:rsidRDefault="006A29FB" w:rsidP="00097A11">
      <w:pPr>
        <w:spacing w:after="0"/>
        <w:ind w:firstLine="709"/>
        <w:jc w:val="both"/>
      </w:pPr>
      <w:r>
        <w:t>3.1.</w:t>
      </w:r>
      <w:r>
        <w:tab/>
        <w:t>Организация работы по профилактике безнадзорности и правонарушений несовершеннолетних, в части предупреждения негативных проявлений в детской и подростковой среде.</w:t>
      </w:r>
    </w:p>
    <w:p w:rsidR="006A29FB" w:rsidRDefault="006A29FB" w:rsidP="00097A11">
      <w:pPr>
        <w:spacing w:after="0"/>
        <w:ind w:firstLine="709"/>
        <w:jc w:val="both"/>
      </w:pPr>
      <w:r>
        <w:t>3.2.</w:t>
      </w:r>
      <w:r>
        <w:tab/>
        <w:t>Содействие несовершеннолетним в реализации и защите их прав и законных интересов.</w:t>
      </w:r>
    </w:p>
    <w:p w:rsidR="006A29FB" w:rsidRDefault="006A29FB" w:rsidP="00097A11">
      <w:pPr>
        <w:spacing w:after="0"/>
        <w:ind w:firstLine="709"/>
        <w:jc w:val="both"/>
      </w:pPr>
      <w:r>
        <w:t>3.3.</w:t>
      </w:r>
      <w:r>
        <w:tab/>
        <w:t>Контроль за условиями воспитания и обучения несовершеннолетних.</w:t>
      </w:r>
    </w:p>
    <w:p w:rsidR="006A29FB" w:rsidRDefault="006A29FB" w:rsidP="00097A11">
      <w:pPr>
        <w:spacing w:after="0"/>
        <w:ind w:firstLine="709"/>
        <w:jc w:val="both"/>
      </w:pPr>
      <w:r>
        <w:t>3.4.</w:t>
      </w:r>
      <w:r>
        <w:tab/>
        <w:t>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поведения.</w:t>
      </w:r>
    </w:p>
    <w:p w:rsidR="006A29FB" w:rsidRDefault="006A29FB" w:rsidP="00097A11">
      <w:pPr>
        <w:spacing w:after="0"/>
        <w:ind w:firstLine="709"/>
        <w:jc w:val="both"/>
      </w:pPr>
      <w:r>
        <w:t>3.5.</w:t>
      </w:r>
      <w:r>
        <w:tab/>
        <w:t>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:rsidR="006A29FB" w:rsidRDefault="006A29FB" w:rsidP="00097A11">
      <w:pPr>
        <w:spacing w:after="0"/>
        <w:ind w:firstLine="709"/>
        <w:jc w:val="both"/>
      </w:pPr>
      <w:r>
        <w:t>3.6.</w:t>
      </w:r>
      <w:r>
        <w:tab/>
        <w:t>Участие в пределах своей компетенции в организации работы по выявлению и оказанию социально-педагогической помощи несовершеннолетним, находящимся в социально опасном положении,  трудной  жизненной  ситуации,  родителям  (законным  представителям)</w:t>
      </w: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  <w:r>
        <w:t>несовершеннолетних, не выполняющих своих обязанностей по содержанию, воспитанию и образованию, охране жизни и здоровья несовершеннолетних, отрицательно влияющих на поведение или жестоко обращающихся с несовершеннолетними, ведение учета этих категорий лиц.</w:t>
      </w:r>
    </w:p>
    <w:p w:rsidR="006A29FB" w:rsidRDefault="006A29FB" w:rsidP="00097A11">
      <w:pPr>
        <w:spacing w:after="0"/>
        <w:ind w:firstLine="709"/>
        <w:jc w:val="both"/>
      </w:pPr>
      <w:r>
        <w:t>3.7.</w:t>
      </w:r>
      <w:r>
        <w:tab/>
        <w:t>Взаимодействие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объединениями.</w:t>
      </w:r>
    </w:p>
    <w:p w:rsidR="006A29FB" w:rsidRDefault="006A29FB" w:rsidP="00097A11">
      <w:pPr>
        <w:spacing w:after="0"/>
        <w:ind w:firstLine="709"/>
        <w:jc w:val="both"/>
      </w:pPr>
      <w:r>
        <w:t>3.8.</w:t>
      </w:r>
      <w:r>
        <w:tab/>
        <w:t>Планирование и организация мероприятий направленных на предупреждение девиантного поведения обучающихся.</w:t>
      </w:r>
    </w:p>
    <w:p w:rsidR="006A29FB" w:rsidRDefault="006A29FB" w:rsidP="00097A11">
      <w:pPr>
        <w:spacing w:after="0"/>
        <w:ind w:firstLine="709"/>
        <w:jc w:val="both"/>
      </w:pPr>
      <w:r>
        <w:t>3.9.</w:t>
      </w:r>
      <w:r>
        <w:tab/>
        <w:t>Организация просветительской деятельности среди участников образовательного процесса.</w:t>
      </w:r>
    </w:p>
    <w:p w:rsidR="006A29FB" w:rsidRDefault="006A29FB" w:rsidP="00097A11">
      <w:pPr>
        <w:spacing w:after="0"/>
        <w:ind w:firstLine="709"/>
        <w:jc w:val="both"/>
      </w:pPr>
    </w:p>
    <w:p w:rsidR="006A29FB" w:rsidRPr="00AC0172" w:rsidRDefault="006A29FB" w:rsidP="00097A11">
      <w:pPr>
        <w:spacing w:after="0"/>
        <w:ind w:firstLine="709"/>
        <w:jc w:val="both"/>
        <w:rPr>
          <w:b/>
        </w:rPr>
      </w:pPr>
      <w:r w:rsidRPr="00AC0172">
        <w:rPr>
          <w:b/>
        </w:rPr>
        <w:t>4.</w:t>
      </w:r>
      <w:r w:rsidRPr="00AC0172">
        <w:rPr>
          <w:b/>
        </w:rPr>
        <w:tab/>
        <w:t>Функции Совета профилактики:</w:t>
      </w:r>
    </w:p>
    <w:p w:rsidR="006A29FB" w:rsidRDefault="006A29FB" w:rsidP="00097A11">
      <w:pPr>
        <w:spacing w:after="0"/>
        <w:ind w:firstLine="709"/>
        <w:jc w:val="both"/>
      </w:pPr>
      <w:r>
        <w:t>4.1.</w:t>
      </w:r>
      <w:r>
        <w:tab/>
        <w:t>Координация деятельности классных руководителей, родителей обучающихся (их законных представителей), представителей внеобразовательных организаций по направлениям профилактики безнадзорности и правонарушений, вопросам охраны прав ребенка.</w:t>
      </w:r>
    </w:p>
    <w:p w:rsidR="006A29FB" w:rsidRDefault="006A29FB" w:rsidP="00097A11">
      <w:pPr>
        <w:spacing w:after="0"/>
        <w:ind w:firstLine="709"/>
        <w:jc w:val="both"/>
      </w:pPr>
      <w:r>
        <w:t>4.2. Рассмотрение заявлений (представлений) классных руководителей, социального педагога о постановке обучающихся на внутришкольный (внутренний) учет и принятие решений по данному вопросу.</w:t>
      </w:r>
    </w:p>
    <w:p w:rsidR="006A29FB" w:rsidRDefault="006A29FB" w:rsidP="00097A11">
      <w:pPr>
        <w:spacing w:after="0"/>
        <w:ind w:firstLine="709"/>
        <w:jc w:val="both"/>
      </w:pPr>
      <w:r>
        <w:t>4.3 Организация и оказание содействия в проведении работы по профилактике безнадзорности и правонарушений среди обучающихся в образовательной организации и защите их прав.</w:t>
      </w:r>
    </w:p>
    <w:p w:rsidR="006A29FB" w:rsidRDefault="006A29FB" w:rsidP="00097A11">
      <w:pPr>
        <w:spacing w:after="0"/>
        <w:ind w:firstLine="709"/>
        <w:jc w:val="both"/>
      </w:pPr>
      <w:r>
        <w:t>4.4.</w:t>
      </w:r>
      <w:r>
        <w:tab/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компетенции, используя медиативные техники.</w:t>
      </w:r>
    </w:p>
    <w:p w:rsidR="006A29FB" w:rsidRDefault="006A29FB" w:rsidP="00097A11">
      <w:pPr>
        <w:spacing w:after="0"/>
        <w:ind w:firstLine="709"/>
        <w:jc w:val="both"/>
      </w:pPr>
      <w:r>
        <w:t>4.5.Привлечение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6A29FB" w:rsidRDefault="006A29FB" w:rsidP="00097A11">
      <w:pPr>
        <w:spacing w:after="0"/>
        <w:ind w:firstLine="709"/>
        <w:jc w:val="both"/>
      </w:pPr>
      <w:r>
        <w:t>4.6.Подготовка представлений в комиссию по делам несовершеннолетних и защите их прав о решении вопроса, связанного с дальнейшим пребыванием обучающихся-правонарушителей в Школе в соответствии с действующим законодательством.</w:t>
      </w:r>
    </w:p>
    <w:p w:rsidR="006A29FB" w:rsidRDefault="006A29FB" w:rsidP="00097A11">
      <w:pPr>
        <w:spacing w:after="0"/>
        <w:ind w:firstLine="709"/>
        <w:jc w:val="both"/>
      </w:pPr>
      <w:r>
        <w:t>4.7.Анализ результатов деятельности классных руководителей и педагогов по профилактике безнадзорности и правонарушений по работе с обучающимися «группы риска». К категории несовершеннолетних «группы риска» относятся:</w:t>
      </w:r>
    </w:p>
    <w:p w:rsidR="006A29FB" w:rsidRDefault="006A29FB" w:rsidP="00097A11">
      <w:pPr>
        <w:spacing w:after="0"/>
        <w:ind w:firstLine="709"/>
        <w:jc w:val="both"/>
      </w:pPr>
      <w:r>
        <w:t>- безнадзорные;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склонные к регулярным пропускам занятий без уважительной причины, неуспевающие по предметам;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состоящие на внутришкольном (внутреннем) учете;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состоящие на учете в органах внутренних дел, комиссии по делам несовершеннолетних и защите их прав за совершение антиобщественных противоправных действий;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нарушающие Устав образовательной организации;</w:t>
      </w:r>
    </w:p>
    <w:p w:rsidR="006A29FB" w:rsidRDefault="006A29FB" w:rsidP="00097A11">
      <w:pPr>
        <w:spacing w:after="0"/>
        <w:ind w:firstLine="709"/>
        <w:jc w:val="both"/>
      </w:pPr>
      <w:r>
        <w:t>4.8.Совет профилактики организует и проводит индивидуальную профилактическую работу в отношении родителей и лиц, их заменяющих, если они не исполняют должным образом родительские обязанности по воспитанию, обучению или содержанию выше названных категорий несовершеннолетних. Подобная работа проводится в случае их отрицательного влияния на поведение несовершеннолетних или жестокого с ними обращения.</w:t>
      </w:r>
    </w:p>
    <w:p w:rsidR="006A29FB" w:rsidRDefault="006A29FB" w:rsidP="00097A11">
      <w:pPr>
        <w:spacing w:after="0"/>
        <w:ind w:firstLine="709"/>
        <w:jc w:val="both"/>
      </w:pPr>
    </w:p>
    <w:p w:rsidR="006A29FB" w:rsidRPr="00AC0172" w:rsidRDefault="006A29FB" w:rsidP="00097A11">
      <w:pPr>
        <w:spacing w:after="0"/>
        <w:ind w:firstLine="709"/>
        <w:jc w:val="both"/>
        <w:rPr>
          <w:b/>
        </w:rPr>
      </w:pPr>
      <w:r w:rsidRPr="00AC0172">
        <w:rPr>
          <w:b/>
        </w:rPr>
        <w:t>5.Состав и обеспечение деятельности Совета по профилактике</w:t>
      </w:r>
    </w:p>
    <w:p w:rsidR="006A29FB" w:rsidRDefault="006A29FB" w:rsidP="00097A11">
      <w:pPr>
        <w:spacing w:after="0"/>
        <w:ind w:firstLine="709"/>
        <w:jc w:val="both"/>
      </w:pPr>
      <w:r>
        <w:t>Состав Совета формируется руководителем образовательной организации и утверждается приказом.</w:t>
      </w:r>
    </w:p>
    <w:p w:rsidR="006A29FB" w:rsidRDefault="006A29FB" w:rsidP="00097A11">
      <w:pPr>
        <w:spacing w:after="0"/>
        <w:ind w:firstLine="709"/>
        <w:jc w:val="both"/>
      </w:pPr>
      <w:r>
        <w:t>5.1.</w:t>
      </w:r>
      <w:r>
        <w:tab/>
        <w:t>Совет состоит из председателя, заместителя председателя, секретаря и членов Совета. Членами Совета могут быть заместители директора по учебной и воспитательной работе, классные руководители, социальный педагог, педагог - психолог,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  <w:r>
        <w:t>5.2.</w:t>
      </w:r>
      <w:r>
        <w:tab/>
        <w:t>Численность состава Совета составляет от 3 до 6 человек. 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6A29FB" w:rsidRDefault="006A29FB" w:rsidP="00097A11">
      <w:pPr>
        <w:spacing w:after="0"/>
        <w:ind w:firstLine="709"/>
        <w:jc w:val="both"/>
      </w:pPr>
      <w:r>
        <w:t>5.3.</w:t>
      </w:r>
      <w:r>
        <w:tab/>
        <w:t>Председатель Совета (заместители Председателя) и секретарь назначается директором общеобразовательной организации.</w:t>
      </w:r>
    </w:p>
    <w:p w:rsidR="006A29FB" w:rsidRDefault="006A29FB" w:rsidP="00AC0172">
      <w:pPr>
        <w:spacing w:after="0"/>
        <w:jc w:val="both"/>
      </w:pPr>
      <w:r>
        <w:tab/>
      </w:r>
    </w:p>
    <w:p w:rsidR="006A29FB" w:rsidRPr="00AC0172" w:rsidRDefault="006A29FB" w:rsidP="00AC0172">
      <w:pPr>
        <w:spacing w:after="0"/>
        <w:jc w:val="center"/>
        <w:rPr>
          <w:b/>
        </w:rPr>
      </w:pPr>
      <w:r w:rsidRPr="00AC0172">
        <w:rPr>
          <w:b/>
        </w:rPr>
        <w:t>6.Организация работы Совета по профилактике</w:t>
      </w:r>
    </w:p>
    <w:p w:rsidR="006A29FB" w:rsidRDefault="006A29FB" w:rsidP="00097A11">
      <w:pPr>
        <w:spacing w:after="0"/>
        <w:ind w:firstLine="709"/>
        <w:jc w:val="both"/>
      </w:pPr>
      <w:r>
        <w:t>6.1.</w:t>
      </w:r>
      <w:r>
        <w:tab/>
        <w:t>Обязанности председателя Совета: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организует работу Совета;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определяет повестку, место и время проведения заседания Совета;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председательствует на заседаниях Совета;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подписывает протоколы заседаний Совета.</w:t>
      </w:r>
    </w:p>
    <w:p w:rsidR="006A29FB" w:rsidRDefault="006A29FB" w:rsidP="00097A11">
      <w:pPr>
        <w:spacing w:after="0"/>
        <w:ind w:firstLine="709"/>
        <w:jc w:val="both"/>
      </w:pPr>
      <w:r>
        <w:t>6.2.</w:t>
      </w:r>
      <w:r>
        <w:tab/>
        <w:t>В отсутствие председателя его обязанности выполняет один из заместителей.</w:t>
      </w:r>
    </w:p>
    <w:p w:rsidR="006A29FB" w:rsidRDefault="006A29FB" w:rsidP="00097A11">
      <w:pPr>
        <w:spacing w:after="0"/>
        <w:ind w:firstLine="709"/>
        <w:jc w:val="both"/>
      </w:pPr>
      <w:r>
        <w:t>6.3.</w:t>
      </w:r>
      <w:r>
        <w:tab/>
        <w:t>Обязанности секретаря Совета: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осуществляет организационное обеспечение заседаний Совета;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составляет проект повестки для заседания Совета, организует подготовку материалов к заседаниям Совета;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оформляет протоколы заседаний Совета, осуществляет анализ и информирует Совет о ходе выполнения принимаемых решений.</w:t>
      </w:r>
    </w:p>
    <w:p w:rsidR="006A29FB" w:rsidRDefault="006A29FB" w:rsidP="00097A11">
      <w:pPr>
        <w:spacing w:after="0"/>
        <w:ind w:firstLine="709"/>
        <w:jc w:val="both"/>
      </w:pPr>
      <w:r>
        <w:t>6.4.</w:t>
      </w:r>
      <w:r>
        <w:tab/>
        <w:t>Обязанности членов Совета: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ведут работу по определенным направлениям, в целях соблюдения защиты прав и интересов детей, профилактики безнадзорности и правонарушений несовершеннолетних;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присутствуют на заседаниях Совета;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вносят предложения по плану работы Совета, повестке дня заседаний и порядку обсуждения вопросов;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участвуют в подготовке материалов Совета, а также проектов его решений.</w:t>
      </w:r>
    </w:p>
    <w:p w:rsidR="006A29FB" w:rsidRDefault="006A29FB" w:rsidP="00097A11">
      <w:pPr>
        <w:spacing w:after="0"/>
        <w:ind w:firstLine="709"/>
        <w:jc w:val="both"/>
      </w:pPr>
      <w:r>
        <w:t>Члены Совета участвуют в его работе лично и не вправе делегировать свои полномочия другим лицам.</w:t>
      </w:r>
    </w:p>
    <w:p w:rsidR="006A29FB" w:rsidRDefault="006A29FB" w:rsidP="00097A11">
      <w:pPr>
        <w:spacing w:after="0"/>
        <w:ind w:firstLine="709"/>
        <w:jc w:val="both"/>
      </w:pPr>
      <w:r>
        <w:t>6.5.</w:t>
      </w:r>
      <w:r>
        <w:tab/>
        <w:t>На заседания Совета могут быть приглашены: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специалисты</w:t>
      </w:r>
      <w:r>
        <w:tab/>
        <w:t>общеобразовательной</w:t>
      </w:r>
      <w:r>
        <w:tab/>
        <w:t>организации</w:t>
      </w:r>
      <w:r>
        <w:tab/>
        <w:t>и</w:t>
      </w:r>
      <w:r>
        <w:tab/>
        <w:t>субъекты</w:t>
      </w:r>
      <w:r>
        <w:tab/>
        <w:t>профилактики, взаимодействующие с обучающимся, рассматриваемыми на заседании Совета, и их родителями;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классный руководитель;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учителя-предметники;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инспектор ОДН;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представители других учреждений и служб.</w:t>
      </w:r>
    </w:p>
    <w:p w:rsidR="006A29FB" w:rsidRDefault="006A29FB" w:rsidP="00097A11">
      <w:pPr>
        <w:spacing w:after="0"/>
        <w:ind w:firstLine="709"/>
        <w:jc w:val="both"/>
      </w:pPr>
    </w:p>
    <w:p w:rsidR="006A29FB" w:rsidRPr="00AC0172" w:rsidRDefault="006A29FB" w:rsidP="00097A11">
      <w:pPr>
        <w:spacing w:after="0"/>
        <w:ind w:firstLine="709"/>
        <w:jc w:val="both"/>
        <w:rPr>
          <w:b/>
        </w:rPr>
      </w:pPr>
      <w:r>
        <w:rPr>
          <w:b/>
        </w:rPr>
        <w:t>7</w:t>
      </w:r>
      <w:r w:rsidRPr="00AC0172">
        <w:rPr>
          <w:b/>
        </w:rPr>
        <w:t>.</w:t>
      </w:r>
      <w:r w:rsidRPr="00AC0172">
        <w:rPr>
          <w:b/>
        </w:rPr>
        <w:tab/>
        <w:t>Регламент деятельности Совета по профилактике</w:t>
      </w:r>
    </w:p>
    <w:p w:rsidR="006A29FB" w:rsidRDefault="006A29FB" w:rsidP="00097A11">
      <w:pPr>
        <w:spacing w:after="0"/>
        <w:ind w:firstLine="709"/>
        <w:jc w:val="both"/>
      </w:pPr>
      <w:r>
        <w:t>7.1.</w:t>
      </w:r>
      <w:r>
        <w:tab/>
        <w:t>Совет заседает не реже одного раза в месяц и по мере необходимости.</w:t>
      </w:r>
    </w:p>
    <w:p w:rsidR="006A29FB" w:rsidRDefault="006A29FB" w:rsidP="00097A11">
      <w:pPr>
        <w:spacing w:after="0"/>
        <w:ind w:firstLine="709"/>
        <w:jc w:val="both"/>
      </w:pPr>
      <w:r>
        <w:t>7.2.</w:t>
      </w:r>
      <w:r>
        <w:tab/>
        <w:t>Экстренное (внеочередное) заседание Совета может быть созвано по распоряжению руководителя образовательной организации, решению большинства его членов.</w:t>
      </w:r>
    </w:p>
    <w:p w:rsidR="006A29FB" w:rsidRDefault="006A29FB" w:rsidP="00097A11">
      <w:pPr>
        <w:spacing w:after="0"/>
        <w:ind w:firstLine="709"/>
        <w:jc w:val="both"/>
      </w:pPr>
      <w:r>
        <w:t>7.3.</w:t>
      </w:r>
      <w:r>
        <w:tab/>
        <w:t>Решения Совета доводятся до сведения педагогического коллектива, на оперативных совещаниях, до обучающихся и родителей, законных представителей (индивидуально).</w:t>
      </w:r>
    </w:p>
    <w:p w:rsidR="006A29FB" w:rsidRDefault="006A29FB" w:rsidP="00097A11">
      <w:pPr>
        <w:spacing w:after="0"/>
        <w:ind w:firstLine="709"/>
        <w:jc w:val="both"/>
      </w:pPr>
      <w:r>
        <w:t>7.4.</w:t>
      </w:r>
      <w:r>
        <w:tab/>
        <w:t>Решения Совета выполняются педагогами и родителями на основании протокола СП.</w:t>
      </w:r>
    </w:p>
    <w:p w:rsidR="006A29FB" w:rsidRDefault="006A29FB" w:rsidP="00097A11">
      <w:pPr>
        <w:spacing w:after="0"/>
        <w:ind w:firstLine="709"/>
        <w:jc w:val="both"/>
      </w:pPr>
    </w:p>
    <w:p w:rsidR="006A29FB" w:rsidRPr="00AC0172" w:rsidRDefault="006A29FB" w:rsidP="00097A11">
      <w:pPr>
        <w:spacing w:after="0"/>
        <w:ind w:firstLine="709"/>
        <w:jc w:val="both"/>
        <w:rPr>
          <w:b/>
        </w:rPr>
      </w:pPr>
      <w:r w:rsidRPr="00AC0172">
        <w:rPr>
          <w:b/>
        </w:rPr>
        <w:t>8.</w:t>
      </w:r>
      <w:r w:rsidRPr="00AC0172">
        <w:rPr>
          <w:b/>
        </w:rPr>
        <w:tab/>
        <w:t>Права Совета по профилактике</w:t>
      </w:r>
    </w:p>
    <w:p w:rsidR="006A29FB" w:rsidRDefault="006A29FB" w:rsidP="00097A11">
      <w:pPr>
        <w:spacing w:after="0"/>
        <w:ind w:firstLine="709"/>
        <w:jc w:val="both"/>
      </w:pPr>
      <w:r>
        <w:t>Совет в пределах своей компетенции имеет право:</w:t>
      </w:r>
    </w:p>
    <w:p w:rsidR="006A29FB" w:rsidRDefault="006A29FB" w:rsidP="00097A11">
      <w:pPr>
        <w:spacing w:after="0"/>
        <w:ind w:firstLine="709"/>
        <w:jc w:val="both"/>
      </w:pPr>
      <w:r>
        <w:t>8.1.</w:t>
      </w:r>
      <w:r>
        <w:tab/>
        <w:t>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Советом.</w:t>
      </w:r>
    </w:p>
    <w:p w:rsidR="006A29FB" w:rsidRDefault="006A29FB" w:rsidP="00097A11">
      <w:pPr>
        <w:spacing w:after="0"/>
        <w:ind w:firstLine="709"/>
        <w:jc w:val="both"/>
      </w:pPr>
      <w:r>
        <w:t>8.2.</w:t>
      </w:r>
      <w:r>
        <w:tab/>
        <w:t>Осуществлять контроль воспитательной работы в классах, группах.</w:t>
      </w:r>
    </w:p>
    <w:p w:rsidR="006A29FB" w:rsidRDefault="006A29FB" w:rsidP="00097A11">
      <w:pPr>
        <w:spacing w:after="0"/>
        <w:ind w:firstLine="709"/>
        <w:jc w:val="both"/>
      </w:pPr>
      <w:r>
        <w:t>8.3.</w:t>
      </w:r>
      <w:r>
        <w:tab/>
        <w:t>Рассматривать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взрослых.</w:t>
      </w:r>
    </w:p>
    <w:p w:rsidR="006A29FB" w:rsidRDefault="006A29FB" w:rsidP="00097A11">
      <w:pPr>
        <w:spacing w:after="0"/>
        <w:ind w:firstLine="709"/>
        <w:jc w:val="both"/>
      </w:pPr>
      <w:r>
        <w:t>8.4.</w:t>
      </w:r>
      <w:r>
        <w:tab/>
        <w:t>Вносить предложения по вопросам улучшения воспитательной работы в Школе.</w:t>
      </w:r>
    </w:p>
    <w:p w:rsidR="006A29FB" w:rsidRDefault="006A29FB" w:rsidP="00097A11">
      <w:pPr>
        <w:spacing w:after="0"/>
        <w:ind w:firstLine="709"/>
        <w:jc w:val="both"/>
      </w:pPr>
    </w:p>
    <w:p w:rsidR="006A29FB" w:rsidRDefault="006A29FB" w:rsidP="00097A11">
      <w:pPr>
        <w:spacing w:after="0"/>
        <w:ind w:firstLine="709"/>
        <w:jc w:val="both"/>
      </w:pPr>
      <w:r>
        <w:t>8.5.</w:t>
      </w:r>
      <w:r>
        <w:tab/>
        <w:t>Приглашать родителей на собеседование и консультации.</w:t>
      </w:r>
    </w:p>
    <w:p w:rsidR="006A29FB" w:rsidRDefault="006A29FB" w:rsidP="00097A11">
      <w:pPr>
        <w:spacing w:after="0"/>
        <w:ind w:firstLine="709"/>
        <w:jc w:val="both"/>
      </w:pPr>
      <w:r>
        <w:t>8.6.</w:t>
      </w:r>
      <w:r>
        <w:tab/>
        <w:t>Направлять информацию в органы опеки и попечительства, комиссию по делам несовершеннолетних и защите их прав, в ОДН по месту жительства.</w:t>
      </w:r>
    </w:p>
    <w:p w:rsidR="006A29FB" w:rsidRDefault="006A29FB" w:rsidP="00097A11">
      <w:pPr>
        <w:spacing w:after="0"/>
        <w:ind w:firstLine="709"/>
        <w:jc w:val="both"/>
      </w:pPr>
      <w:r>
        <w:t>8.7.</w:t>
      </w:r>
      <w:r>
        <w:tab/>
        <w:t>Ставить и снимать с внутришкольного контроля обучающихся, семьи.</w:t>
      </w:r>
    </w:p>
    <w:p w:rsidR="006A29FB" w:rsidRDefault="006A29FB" w:rsidP="00097A11">
      <w:pPr>
        <w:spacing w:after="0"/>
        <w:ind w:firstLine="709"/>
        <w:jc w:val="both"/>
      </w:pPr>
      <w:r>
        <w:t>8.8.</w:t>
      </w:r>
      <w:r>
        <w:tab/>
        <w:t>Ходатайствовать перед администрацией о принятии мер административного воздействия к несовершеннолетним</w:t>
      </w:r>
    </w:p>
    <w:p w:rsidR="006A29FB" w:rsidRDefault="006A29FB" w:rsidP="00097A11">
      <w:pPr>
        <w:spacing w:after="0"/>
        <w:ind w:firstLine="709"/>
        <w:jc w:val="both"/>
      </w:pPr>
    </w:p>
    <w:p w:rsidR="006A29FB" w:rsidRPr="00AC0172" w:rsidRDefault="006A29FB" w:rsidP="00097A11">
      <w:pPr>
        <w:spacing w:after="0"/>
        <w:ind w:firstLine="709"/>
        <w:jc w:val="both"/>
        <w:rPr>
          <w:b/>
        </w:rPr>
      </w:pPr>
      <w:r>
        <w:rPr>
          <w:b/>
        </w:rPr>
        <w:t>9</w:t>
      </w:r>
      <w:r w:rsidRPr="00AC0172">
        <w:rPr>
          <w:b/>
        </w:rPr>
        <w:t>.</w:t>
      </w:r>
      <w:r w:rsidRPr="00AC0172">
        <w:rPr>
          <w:b/>
        </w:rPr>
        <w:tab/>
        <w:t>Меры воздействия и порядок их применения</w:t>
      </w:r>
    </w:p>
    <w:p w:rsidR="006A29FB" w:rsidRDefault="006A29FB" w:rsidP="00097A11">
      <w:pPr>
        <w:spacing w:after="0"/>
        <w:ind w:firstLine="709"/>
        <w:jc w:val="both"/>
      </w:pPr>
      <w:r>
        <w:t>9.1.</w:t>
      </w:r>
      <w:r>
        <w:tab/>
      </w:r>
      <w:r>
        <w:tab/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6A29FB" w:rsidRDefault="006A29FB" w:rsidP="00097A11">
      <w:pPr>
        <w:spacing w:after="0"/>
        <w:ind w:firstLine="709"/>
        <w:jc w:val="both"/>
      </w:pPr>
      <w:r>
        <w:t>9.2.</w:t>
      </w:r>
      <w:r>
        <w:tab/>
      </w:r>
      <w:r>
        <w:tab/>
        <w:t>За неисполнение или нарушение Устава Школы, правил внутреннего распорядка для обучающихся, иных локальных нормативных актов к обучающимся по решению Совета могут быть применены меры дисциплинарного взыскания - замечание, выговор, постановка на внутришкольный учет, отчисление из школы (с 14 лет за совершение противоправных действий, грубые нарушения Устава школы, правил внутреннего распорядка).</w:t>
      </w:r>
    </w:p>
    <w:p w:rsidR="006A29FB" w:rsidRDefault="006A29FB" w:rsidP="00097A11">
      <w:pPr>
        <w:spacing w:after="0"/>
        <w:ind w:firstLine="709"/>
        <w:jc w:val="both"/>
      </w:pPr>
      <w:r>
        <w:t>9.3.</w:t>
      </w:r>
      <w:r>
        <w:tab/>
      </w:r>
      <w:r>
        <w:tab/>
        <w:t>Меры дисциплинарного взыскания не применяются к обучающимся с ограниченными возможностями здоровья (с задержкой психического развития и различными формами умственной отсталости), с ними проводится индивидуальная профилактическая работа специалистов.</w:t>
      </w:r>
    </w:p>
    <w:p w:rsidR="006A29FB" w:rsidRDefault="006A29FB" w:rsidP="00097A11">
      <w:pPr>
        <w:spacing w:after="0"/>
        <w:ind w:firstLine="709"/>
        <w:jc w:val="both"/>
      </w:pPr>
      <w:r>
        <w:t>9.4.</w:t>
      </w:r>
      <w:r>
        <w:tab/>
      </w:r>
      <w:r>
        <w:tab/>
        <w:t>Не допускается применение мер дисциплинарного взыскания к обучающимся во время их болезни или каникул.</w:t>
      </w:r>
    </w:p>
    <w:p w:rsidR="006A29FB" w:rsidRDefault="006A29FB" w:rsidP="00097A11">
      <w:pPr>
        <w:spacing w:after="0"/>
        <w:ind w:firstLine="709"/>
        <w:jc w:val="both"/>
      </w:pPr>
      <w:r>
        <w:t>9.5.</w:t>
      </w:r>
      <w:r>
        <w:tab/>
      </w:r>
      <w:r>
        <w:tab/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6A29FB" w:rsidRDefault="006A29FB" w:rsidP="00097A11">
      <w:pPr>
        <w:spacing w:after="0"/>
        <w:ind w:firstLine="709"/>
        <w:jc w:val="both"/>
      </w:pPr>
      <w:r>
        <w:t>9.6.</w:t>
      </w:r>
      <w:r>
        <w:tab/>
      </w:r>
      <w:r>
        <w:tab/>
        <w:t>Совет может принять решение о необходимости направления представления в комиссию по делам несовершеннолетних и защите их прав и в ОДН для постановки обучающегося на учет или принятия мер воздействия в отношении родителей или лиц, их замещающих.</w:t>
      </w:r>
    </w:p>
    <w:p w:rsidR="006A29FB" w:rsidRDefault="006A29FB" w:rsidP="00097A11">
      <w:pPr>
        <w:spacing w:after="0"/>
        <w:ind w:firstLine="709"/>
        <w:jc w:val="both"/>
      </w:pPr>
      <w:r>
        <w:t>9.7.</w:t>
      </w:r>
      <w:r>
        <w:tab/>
      </w:r>
      <w:r>
        <w:tab/>
        <w:t>Мера воздействия считается снятой только по ходатайству классного руководителя (если в течение полугодия учащийся не совершил повторных нарушений и зарекомендовал себя с положительной стороны).</w:t>
      </w:r>
    </w:p>
    <w:p w:rsidR="006A29FB" w:rsidRDefault="006A29FB" w:rsidP="00097A11">
      <w:pPr>
        <w:spacing w:after="0"/>
        <w:ind w:firstLine="709"/>
        <w:jc w:val="both"/>
      </w:pPr>
    </w:p>
    <w:p w:rsidR="006A29FB" w:rsidRPr="00AC0172" w:rsidRDefault="006A29FB" w:rsidP="00097A11">
      <w:pPr>
        <w:spacing w:after="0"/>
        <w:ind w:firstLine="709"/>
        <w:jc w:val="both"/>
        <w:rPr>
          <w:b/>
        </w:rPr>
      </w:pPr>
      <w:r w:rsidRPr="00AC0172">
        <w:rPr>
          <w:b/>
        </w:rPr>
        <w:t>10.</w:t>
      </w:r>
      <w:r w:rsidRPr="00AC0172">
        <w:rPr>
          <w:b/>
        </w:rPr>
        <w:tab/>
        <w:t>Документация Совета по профилактике</w:t>
      </w:r>
    </w:p>
    <w:p w:rsidR="006A29FB" w:rsidRDefault="006A29FB" w:rsidP="00097A11">
      <w:pPr>
        <w:spacing w:after="0"/>
        <w:ind w:firstLine="709"/>
        <w:jc w:val="both"/>
      </w:pPr>
      <w:r>
        <w:t>10.1.</w:t>
      </w:r>
      <w:r>
        <w:tab/>
      </w:r>
      <w:r>
        <w:tab/>
        <w:t>Приказ о создании Совета по профилактике правонарушений и безнадзорности среди несовершеннолетних, где указан состав Совета.</w:t>
      </w:r>
    </w:p>
    <w:p w:rsidR="006A29FB" w:rsidRDefault="006A29FB" w:rsidP="00097A11">
      <w:pPr>
        <w:spacing w:after="0"/>
        <w:ind w:firstLine="709"/>
        <w:jc w:val="both"/>
      </w:pPr>
      <w:r>
        <w:t>10.2.</w:t>
      </w:r>
      <w:r>
        <w:tab/>
        <w:t>План работы Совета профилактики (на учебный год).</w:t>
      </w:r>
    </w:p>
    <w:p w:rsidR="006A29FB" w:rsidRDefault="006A29FB" w:rsidP="00097A11">
      <w:pPr>
        <w:spacing w:after="0"/>
        <w:ind w:firstLine="709"/>
        <w:jc w:val="both"/>
      </w:pPr>
      <w:r>
        <w:t>10.3. Списки всех подучетных детей по группам учета (внутришкольный, ПДН, КДН и др.).</w:t>
      </w:r>
    </w:p>
    <w:p w:rsidR="006A29FB" w:rsidRDefault="006A29FB" w:rsidP="00097A11">
      <w:pPr>
        <w:spacing w:after="0"/>
        <w:ind w:firstLine="709"/>
        <w:jc w:val="both"/>
      </w:pPr>
      <w:r>
        <w:t>10.4. Протоколы заседаний Совета профилактики. Протокол заседаний Совета по профилактике правонарушений несовершеннолетних ведется на каждом заседании секретарем комиссии и включает в себя следующие обязательные положения: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дата и место заседания Совета;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общее количество присутствующих членов Совета (кворум) с указанием ФИО;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содержание рассматриваемых вопросов;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фамилия, имя, класс и сведения, имеющие значение для рассмотрения материалов об обучающихся или о родителях (законных представителях);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сведения о явке участвующих в заседании лиц, разъяснении им их прав и обязанностей;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содержание заявленных в заседании ходатайств и результаты их рассмотрения;</w:t>
      </w:r>
    </w:p>
    <w:p w:rsidR="006A29FB" w:rsidRDefault="006A29FB" w:rsidP="00097A11">
      <w:pPr>
        <w:spacing w:after="0"/>
        <w:ind w:firstLine="709"/>
        <w:jc w:val="both"/>
      </w:pPr>
      <w:r>
        <w:t>-</w:t>
      </w:r>
      <w:r>
        <w:tab/>
        <w:t>сведения о решении Совета профилактики.</w:t>
      </w:r>
    </w:p>
    <w:sectPr w:rsidR="006A29F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439D"/>
    <w:rsid w:val="00097A11"/>
    <w:rsid w:val="00176FF4"/>
    <w:rsid w:val="00267BE7"/>
    <w:rsid w:val="006A29FB"/>
    <w:rsid w:val="006C0B77"/>
    <w:rsid w:val="007F40E5"/>
    <w:rsid w:val="008242FF"/>
    <w:rsid w:val="00870751"/>
    <w:rsid w:val="008A439D"/>
    <w:rsid w:val="00922C48"/>
    <w:rsid w:val="00AC0172"/>
    <w:rsid w:val="00B915B7"/>
    <w:rsid w:val="00DA5103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9</Pages>
  <Words>2555</Words>
  <Characters>14567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Рунга</cp:lastModifiedBy>
  <cp:revision>3</cp:revision>
  <cp:lastPrinted>2026-03-27T11:46:00Z</cp:lastPrinted>
  <dcterms:created xsi:type="dcterms:W3CDTF">2026-03-27T10:32:00Z</dcterms:created>
  <dcterms:modified xsi:type="dcterms:W3CDTF">2026-03-27T11:53:00Z</dcterms:modified>
</cp:coreProperties>
</file>